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FD" w:rsidRDefault="00E05DFD" w:rsidP="001D5220">
      <w:pPr>
        <w:shd w:val="clear" w:color="auto" w:fill="FFFFFF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5pt;margin-top:0;width:595.65pt;height:841.55pt;z-index:251658240">
            <v:imagedata r:id="rId7" o:title=""/>
            <w10:wrap type="topAndBottom"/>
          </v:shape>
        </w:pict>
      </w:r>
      <w:r w:rsidRPr="001D5220">
        <w:rPr>
          <w:rFonts w:ascii="Times New Roman" w:hAnsi="Times New Roman" w:cs="Times New Roman"/>
          <w:bdr w:val="none" w:sz="0" w:space="0" w:color="auto" w:frame="1"/>
        </w:rPr>
        <w:t>.</w:t>
      </w:r>
    </w:p>
    <w:p w:rsidR="00E05DFD" w:rsidRPr="001D5220" w:rsidRDefault="00E05DFD" w:rsidP="001D5220">
      <w:pPr>
        <w:pStyle w:val="NormalWeb"/>
        <w:numPr>
          <w:ilvl w:val="0"/>
          <w:numId w:val="6"/>
        </w:numPr>
        <w:spacing w:before="0" w:after="0"/>
        <w:jc w:val="center"/>
        <w:rPr>
          <w:color w:val="000000"/>
          <w:sz w:val="24"/>
          <w:szCs w:val="24"/>
        </w:rPr>
      </w:pPr>
      <w:r w:rsidRPr="001D5220">
        <w:rPr>
          <w:rStyle w:val="Strong"/>
          <w:bCs/>
          <w:color w:val="000000"/>
          <w:sz w:val="24"/>
          <w:szCs w:val="24"/>
        </w:rPr>
        <w:t>Организация и структура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Прием в члены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и исключение из отряда:</w:t>
      </w:r>
    </w:p>
    <w:p w:rsidR="00E05DFD" w:rsidRPr="001D5220" w:rsidRDefault="00E05DFD" w:rsidP="001D5220">
      <w:pPr>
        <w:pStyle w:val="NormalWeb"/>
        <w:numPr>
          <w:ilvl w:val="2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Прием в члены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осуществляется на добровольных началах из числа учащихся школы, в возрасте не младше 14 лет, способных по своим морально-деловым качествам и состоянию здоровья выполнять постановленные перед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задачи. В исключительных случаях по желанию самого учащегося допускается прием учащихся младше 14 лет.</w:t>
      </w:r>
    </w:p>
    <w:p w:rsidR="00E05DFD" w:rsidRPr="001D5220" w:rsidRDefault="00E05DFD" w:rsidP="001D5220">
      <w:pPr>
        <w:pStyle w:val="NormalWeb"/>
        <w:numPr>
          <w:ilvl w:val="2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Прием в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производиться на основании личного заявления обучающегося.</w:t>
      </w:r>
    </w:p>
    <w:p w:rsidR="00E05DFD" w:rsidRPr="001D5220" w:rsidRDefault="00E05DFD" w:rsidP="001D5220">
      <w:pPr>
        <w:pStyle w:val="NormalWeb"/>
        <w:numPr>
          <w:ilvl w:val="2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Не могут быть приняты в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учащиеся, состоящие на внутришкольном учёте в органах полиции в связи с совершёнными нарушениями общественного  порядка или преступлением, состоящими на учёте у нарколога.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Структура отряда.</w:t>
      </w:r>
    </w:p>
    <w:p w:rsidR="00E05DFD" w:rsidRPr="001D5220" w:rsidRDefault="00E05DFD" w:rsidP="001D5220">
      <w:pPr>
        <w:pStyle w:val="NormalWeb"/>
        <w:numPr>
          <w:ilvl w:val="2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Непосредственное управление отрядом возлагается на командира отряда. </w:t>
      </w:r>
    </w:p>
    <w:p w:rsidR="00E05DFD" w:rsidRPr="001D5220" w:rsidRDefault="00E05DFD" w:rsidP="001D5220">
      <w:pPr>
        <w:pStyle w:val="NormalWeb"/>
        <w:numPr>
          <w:ilvl w:val="2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Курируют </w:t>
      </w:r>
      <w:r>
        <w:rPr>
          <w:color w:val="000000"/>
          <w:sz w:val="24"/>
          <w:szCs w:val="24"/>
        </w:rPr>
        <w:t>Форпост</w:t>
      </w:r>
      <w:r w:rsidRPr="001D5220">
        <w:rPr>
          <w:color w:val="000000"/>
          <w:sz w:val="24"/>
          <w:szCs w:val="24"/>
        </w:rPr>
        <w:t xml:space="preserve"> заместитель директора по воспитательной работе.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  <w:lang w:val="tt-RU"/>
        </w:rPr>
        <w:t xml:space="preserve">    В  </w:t>
      </w:r>
      <w:r w:rsidRPr="001D5220">
        <w:rPr>
          <w:color w:val="000000"/>
          <w:sz w:val="24"/>
          <w:szCs w:val="24"/>
        </w:rPr>
        <w:t>отряде</w:t>
      </w:r>
      <w:r w:rsidRPr="001D5220">
        <w:rPr>
          <w:color w:val="000000"/>
          <w:sz w:val="24"/>
          <w:szCs w:val="24"/>
          <w:lang w:val="tt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E05DFD" w:rsidRPr="001D5220" w:rsidRDefault="00E05DFD" w:rsidP="001D5220">
      <w:pPr>
        <w:pStyle w:val="NormalWeb"/>
        <w:spacing w:before="0" w:after="0"/>
        <w:ind w:left="360"/>
        <w:jc w:val="both"/>
        <w:rPr>
          <w:color w:val="000000"/>
          <w:sz w:val="24"/>
          <w:szCs w:val="24"/>
        </w:rPr>
      </w:pPr>
    </w:p>
    <w:p w:rsidR="00E05DFD" w:rsidRPr="001D5220" w:rsidRDefault="00E05DFD" w:rsidP="001D5220">
      <w:pPr>
        <w:pStyle w:val="NormalWeb"/>
        <w:numPr>
          <w:ilvl w:val="0"/>
          <w:numId w:val="6"/>
        </w:numPr>
        <w:spacing w:before="0" w:after="0"/>
        <w:jc w:val="center"/>
        <w:rPr>
          <w:sz w:val="24"/>
          <w:szCs w:val="24"/>
        </w:rPr>
      </w:pPr>
      <w:r w:rsidRPr="001D5220">
        <w:rPr>
          <w:rStyle w:val="Strong"/>
          <w:bCs/>
          <w:sz w:val="24"/>
          <w:szCs w:val="24"/>
          <w:lang w:val="tt-RU"/>
        </w:rPr>
        <w:t>Порядок организации работы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Избирается командир отряда, утвержденный куратором отряда.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sz w:val="24"/>
          <w:szCs w:val="24"/>
        </w:rPr>
      </w:pPr>
      <w:r w:rsidRPr="001D5220">
        <w:rPr>
          <w:sz w:val="24"/>
          <w:szCs w:val="24"/>
        </w:rPr>
        <w:t xml:space="preserve">В состав </w:t>
      </w:r>
      <w:r>
        <w:rPr>
          <w:color w:val="000000"/>
          <w:sz w:val="24"/>
          <w:szCs w:val="24"/>
        </w:rPr>
        <w:t>Форпост</w:t>
      </w:r>
      <w:r w:rsidRPr="001D5220">
        <w:rPr>
          <w:sz w:val="24"/>
          <w:szCs w:val="24"/>
        </w:rPr>
        <w:t xml:space="preserve"> входят:</w:t>
      </w:r>
    </w:p>
    <w:p w:rsidR="00E05DFD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-  зам. директора по ВР</w:t>
      </w:r>
      <w:r>
        <w:rPr>
          <w:sz w:val="24"/>
          <w:szCs w:val="24"/>
        </w:rPr>
        <w:t>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социальный педагог;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1D5220">
        <w:rPr>
          <w:sz w:val="24"/>
          <w:szCs w:val="24"/>
        </w:rPr>
        <w:t xml:space="preserve"> куратор отряда;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-  командир отряда;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-  заместитель командира отряда;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-  члены отряда.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sz w:val="24"/>
          <w:szCs w:val="24"/>
        </w:rPr>
      </w:pPr>
      <w:r w:rsidRPr="001D5220">
        <w:rPr>
          <w:sz w:val="24"/>
          <w:szCs w:val="24"/>
        </w:rPr>
        <w:t>Заседание отряда созывается куратором отряда 4 раза в год.</w:t>
      </w:r>
    </w:p>
    <w:p w:rsidR="00E05DFD" w:rsidRPr="001D5220" w:rsidRDefault="00E05DFD" w:rsidP="001D5220">
      <w:pPr>
        <w:pStyle w:val="NormalWeb"/>
        <w:numPr>
          <w:ilvl w:val="1"/>
          <w:numId w:val="6"/>
        </w:numPr>
        <w:spacing w:before="0" w:after="0"/>
        <w:jc w:val="both"/>
        <w:rPr>
          <w:sz w:val="24"/>
          <w:szCs w:val="24"/>
        </w:rPr>
      </w:pPr>
      <w:r w:rsidRPr="001D5220">
        <w:rPr>
          <w:sz w:val="24"/>
          <w:szCs w:val="24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E05DFD" w:rsidRPr="001D5220" w:rsidRDefault="00E05DFD" w:rsidP="001D5220">
      <w:pPr>
        <w:pStyle w:val="NormalWeb"/>
        <w:spacing w:before="0" w:after="0"/>
        <w:jc w:val="both"/>
        <w:rPr>
          <w:color w:val="000000"/>
          <w:sz w:val="24"/>
          <w:szCs w:val="24"/>
        </w:rPr>
      </w:pPr>
    </w:p>
    <w:p w:rsidR="00E05DFD" w:rsidRPr="001D5220" w:rsidRDefault="00E05DFD" w:rsidP="0095076C">
      <w:pPr>
        <w:pStyle w:val="NormalWeb"/>
        <w:numPr>
          <w:ilvl w:val="0"/>
          <w:numId w:val="6"/>
        </w:numPr>
        <w:spacing w:before="0" w:after="0"/>
        <w:jc w:val="center"/>
        <w:rPr>
          <w:b/>
          <w:color w:val="000000"/>
          <w:sz w:val="24"/>
          <w:szCs w:val="24"/>
        </w:rPr>
      </w:pPr>
      <w:r w:rsidRPr="001D5220">
        <w:rPr>
          <w:b/>
          <w:color w:val="000000"/>
          <w:sz w:val="24"/>
          <w:szCs w:val="24"/>
        </w:rPr>
        <w:t xml:space="preserve">Формы и методы работы </w:t>
      </w:r>
      <w:r w:rsidRPr="007578B4">
        <w:rPr>
          <w:b/>
          <w:color w:val="000000"/>
          <w:sz w:val="24"/>
          <w:szCs w:val="24"/>
        </w:rPr>
        <w:t>Форпост</w:t>
      </w:r>
    </w:p>
    <w:p w:rsidR="00E05DFD" w:rsidRPr="001D5220" w:rsidRDefault="00E05DFD" w:rsidP="001D5220">
      <w:pPr>
        <w:pStyle w:val="BodyText2"/>
        <w:spacing w:before="0" w:after="0"/>
        <w:ind w:left="36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5.1. Отряд, выполняя возложенные на него задачи и руководствуясь законодательством: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б) оказывает содействие по укреплению общественного порядка и борьбе с правонарушениями в школе.</w:t>
      </w:r>
    </w:p>
    <w:p w:rsidR="00E05DFD" w:rsidRPr="001D5220" w:rsidRDefault="00E05DFD" w:rsidP="001D5220">
      <w:pPr>
        <w:pStyle w:val="NormalWeb"/>
        <w:spacing w:before="0" w:after="0"/>
        <w:ind w:left="360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 xml:space="preserve">5.2. Отряд осуществляет свою деятельность путем: 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б) оформления материалов на правонарушителей;</w:t>
      </w:r>
    </w:p>
    <w:p w:rsidR="00E05DFD" w:rsidRPr="001D5220" w:rsidRDefault="00E05DFD" w:rsidP="001D5220">
      <w:pPr>
        <w:pStyle w:val="NormalWeb"/>
        <w:spacing w:before="0" w:after="0"/>
        <w:ind w:left="708"/>
        <w:jc w:val="both"/>
        <w:rPr>
          <w:color w:val="000000"/>
          <w:sz w:val="24"/>
          <w:szCs w:val="24"/>
        </w:rPr>
      </w:pPr>
      <w:r w:rsidRPr="001D5220">
        <w:rPr>
          <w:color w:val="000000"/>
          <w:sz w:val="24"/>
          <w:szCs w:val="24"/>
        </w:rPr>
        <w:t>в) проведения индивидуальной и коллективной воспитательной работы с несовершеннолетними школы.</w:t>
      </w:r>
    </w:p>
    <w:p w:rsidR="00E05DFD" w:rsidRPr="001D5220" w:rsidRDefault="00E05DFD" w:rsidP="001D5220">
      <w:pPr>
        <w:pStyle w:val="NormalWeb"/>
        <w:spacing w:before="0" w:after="0"/>
        <w:jc w:val="both"/>
        <w:rPr>
          <w:color w:val="000000"/>
          <w:sz w:val="24"/>
          <w:szCs w:val="24"/>
        </w:rPr>
      </w:pPr>
    </w:p>
    <w:p w:rsidR="00E05DFD" w:rsidRPr="001D5220" w:rsidRDefault="00E05DFD" w:rsidP="0095076C">
      <w:pPr>
        <w:numPr>
          <w:ilvl w:val="0"/>
          <w:numId w:val="6"/>
        </w:numPr>
        <w:shd w:val="clear" w:color="auto" w:fill="FFFFFF"/>
        <w:jc w:val="center"/>
        <w:textAlignment w:val="top"/>
        <w:outlineLvl w:val="2"/>
        <w:rPr>
          <w:rFonts w:ascii="Times New Roman" w:hAnsi="Times New Roman" w:cs="Times New Roman"/>
          <w:b/>
          <w:bCs/>
          <w:iCs/>
        </w:rPr>
      </w:pPr>
      <w:r w:rsidRPr="001D5220">
        <w:rPr>
          <w:rFonts w:ascii="Times New Roman" w:hAnsi="Times New Roman" w:cs="Times New Roman"/>
          <w:b/>
          <w:bCs/>
          <w:iCs/>
        </w:rPr>
        <w:t>Права и обязанности члена отряда.</w:t>
      </w:r>
    </w:p>
    <w:p w:rsidR="00E05DFD" w:rsidRPr="001D5220" w:rsidRDefault="00E05DFD" w:rsidP="001D5220">
      <w:pPr>
        <w:shd w:val="clear" w:color="auto" w:fill="FFFFFF"/>
        <w:ind w:left="360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6.1. Член отряда профилактики имеет право:</w:t>
      </w:r>
    </w:p>
    <w:p w:rsidR="00E05DFD" w:rsidRPr="0023740F" w:rsidRDefault="00E05DFD" w:rsidP="0023740F">
      <w:pPr>
        <w:pStyle w:val="ListParagraph"/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top"/>
        <w:rPr>
          <w:rFonts w:ascii="Times New Roman" w:hAnsi="Times New Roman" w:cs="Times New Roman"/>
        </w:rPr>
      </w:pPr>
      <w:r w:rsidRPr="0023740F">
        <w:rPr>
          <w:rFonts w:ascii="Times New Roman" w:hAnsi="Times New Roman" w:cs="Times New Roman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E05DFD" w:rsidRPr="0023740F" w:rsidRDefault="00E05DFD" w:rsidP="0023740F">
      <w:pPr>
        <w:pStyle w:val="ListParagraph"/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top"/>
        <w:rPr>
          <w:rFonts w:ascii="Times New Roman" w:hAnsi="Times New Roman" w:cs="Times New Roman"/>
        </w:rPr>
      </w:pPr>
      <w:r w:rsidRPr="0023740F">
        <w:rPr>
          <w:rFonts w:ascii="Times New Roman" w:hAnsi="Times New Roman" w:cs="Times New Roman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E05DFD" w:rsidRPr="0095076C" w:rsidRDefault="00E05DFD" w:rsidP="0095076C">
      <w:pPr>
        <w:pStyle w:val="ListParagraph"/>
        <w:numPr>
          <w:ilvl w:val="0"/>
          <w:numId w:val="11"/>
        </w:numPr>
        <w:shd w:val="clear" w:color="auto" w:fill="FFFFFF"/>
        <w:tabs>
          <w:tab w:val="left" w:pos="426"/>
        </w:tabs>
        <w:jc w:val="both"/>
        <w:textAlignment w:val="top"/>
        <w:rPr>
          <w:rFonts w:ascii="Times New Roman" w:hAnsi="Times New Roman" w:cs="Times New Roman"/>
        </w:rPr>
      </w:pPr>
      <w:r w:rsidRPr="0095076C">
        <w:rPr>
          <w:rFonts w:ascii="Times New Roman" w:hAnsi="Times New Roman" w:cs="Times New Roman"/>
        </w:rPr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E05DFD" w:rsidRPr="001D5220" w:rsidRDefault="00E05DFD" w:rsidP="001D5220">
      <w:pPr>
        <w:shd w:val="clear" w:color="auto" w:fill="FFFFFF"/>
        <w:ind w:left="360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6.2 Член отряда профилактики обязан:</w:t>
      </w:r>
    </w:p>
    <w:p w:rsidR="00E05DFD" w:rsidRPr="001D5220" w:rsidRDefault="00E05DFD" w:rsidP="001D5220">
      <w:pPr>
        <w:numPr>
          <w:ilvl w:val="0"/>
          <w:numId w:val="8"/>
        </w:num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знать и соблюдать цели, задачи своего отряда и укреплять его авторитет;</w:t>
      </w:r>
    </w:p>
    <w:p w:rsidR="00E05DFD" w:rsidRPr="001D5220" w:rsidRDefault="00E05DFD" w:rsidP="001D5220">
      <w:pPr>
        <w:numPr>
          <w:ilvl w:val="0"/>
          <w:numId w:val="8"/>
        </w:num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четко и добросовестно выполнять свои обязанности;</w:t>
      </w:r>
    </w:p>
    <w:p w:rsidR="00E05DFD" w:rsidRPr="001D5220" w:rsidRDefault="00E05DFD" w:rsidP="001D5220">
      <w:pPr>
        <w:numPr>
          <w:ilvl w:val="0"/>
          <w:numId w:val="8"/>
        </w:num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E05DFD" w:rsidRPr="001D5220" w:rsidRDefault="00E05DFD" w:rsidP="001D5220">
      <w:pPr>
        <w:numPr>
          <w:ilvl w:val="0"/>
          <w:numId w:val="8"/>
        </w:num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E05DFD" w:rsidRPr="001D5220" w:rsidRDefault="00E05DFD" w:rsidP="001D5220">
      <w:pPr>
        <w:numPr>
          <w:ilvl w:val="0"/>
          <w:numId w:val="8"/>
        </w:num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быть примером в учебе и поведении, систематически заниматься физической культурой и спортом.</w:t>
      </w:r>
    </w:p>
    <w:p w:rsidR="00E05DFD" w:rsidRPr="001D5220" w:rsidRDefault="00E05DFD" w:rsidP="001D5220">
      <w:pPr>
        <w:shd w:val="clear" w:color="auto" w:fill="FFFFFF"/>
        <w:ind w:firstLine="200"/>
        <w:jc w:val="both"/>
        <w:textAlignment w:val="top"/>
        <w:outlineLvl w:val="2"/>
        <w:rPr>
          <w:rFonts w:ascii="Times New Roman" w:hAnsi="Times New Roman" w:cs="Times New Roman"/>
          <w:bCs/>
          <w:iCs/>
        </w:rPr>
      </w:pPr>
    </w:p>
    <w:p w:rsidR="00E05DFD" w:rsidRPr="001D5220" w:rsidRDefault="00E05DFD" w:rsidP="0095076C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  <w:b/>
        </w:rPr>
        <w:t>Права куратора отряда.</w:t>
      </w:r>
    </w:p>
    <w:p w:rsidR="00E05DFD" w:rsidRPr="001D5220" w:rsidRDefault="00E05DFD" w:rsidP="0023740F">
      <w:pPr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</w:rPr>
        <w:t>Куратор отряда имеет право:</w:t>
      </w:r>
    </w:p>
    <w:p w:rsidR="00E05DFD" w:rsidRPr="0023740F" w:rsidRDefault="00E05DFD" w:rsidP="0023740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3740F">
        <w:rPr>
          <w:rFonts w:ascii="Times New Roman" w:hAnsi="Times New Roman" w:cs="Times New Roman"/>
        </w:rPr>
        <w:t xml:space="preserve">предлагать члену </w:t>
      </w:r>
      <w:r w:rsidRPr="007578B4">
        <w:rPr>
          <w:rFonts w:ascii="Times New Roman" w:hAnsi="Times New Roman" w:cs="Times New Roman"/>
        </w:rPr>
        <w:t>Форпост</w:t>
      </w:r>
      <w:r w:rsidRPr="0023740F">
        <w:rPr>
          <w:rFonts w:ascii="Times New Roman" w:hAnsi="Times New Roman" w:cs="Times New Roman"/>
        </w:rPr>
        <w:t xml:space="preserve"> –   изменить вид деятельности;</w:t>
      </w:r>
    </w:p>
    <w:p w:rsidR="00E05DFD" w:rsidRPr="0023740F" w:rsidRDefault="00E05DFD" w:rsidP="0023740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3740F">
        <w:rPr>
          <w:rFonts w:ascii="Times New Roman" w:hAnsi="Times New Roman" w:cs="Times New Roman"/>
        </w:rPr>
        <w:t xml:space="preserve">требовать от члена </w:t>
      </w:r>
      <w:r w:rsidRPr="007578B4">
        <w:rPr>
          <w:rFonts w:ascii="Times New Roman" w:hAnsi="Times New Roman" w:cs="Times New Roman"/>
        </w:rPr>
        <w:t>Форпост</w:t>
      </w:r>
      <w:r w:rsidRPr="0023740F">
        <w:rPr>
          <w:rFonts w:ascii="Times New Roman" w:hAnsi="Times New Roman" w:cs="Times New Roman"/>
        </w:rPr>
        <w:t xml:space="preserve"> отчета за проделанную работу;</w:t>
      </w:r>
    </w:p>
    <w:p w:rsidR="00E05DFD" w:rsidRPr="0023740F" w:rsidRDefault="00E05DFD" w:rsidP="0023740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3740F">
        <w:rPr>
          <w:rFonts w:ascii="Times New Roman" w:hAnsi="Times New Roman" w:cs="Times New Roman"/>
        </w:rPr>
        <w:t>поощрять труд члена отряда.</w:t>
      </w:r>
    </w:p>
    <w:p w:rsidR="00E05DFD" w:rsidRPr="001D5220" w:rsidRDefault="00E05DFD" w:rsidP="001D5220">
      <w:pPr>
        <w:jc w:val="both"/>
        <w:rPr>
          <w:rFonts w:ascii="Times New Roman" w:hAnsi="Times New Roman" w:cs="Times New Roman"/>
        </w:rPr>
      </w:pPr>
    </w:p>
    <w:p w:rsidR="00E05DFD" w:rsidRPr="001D5220" w:rsidRDefault="00E05DFD" w:rsidP="00C92F3E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1D5220">
        <w:rPr>
          <w:rFonts w:ascii="Times New Roman" w:hAnsi="Times New Roman" w:cs="Times New Roman"/>
          <w:b/>
          <w:bCs/>
          <w:iCs/>
        </w:rPr>
        <w:t>Заключительные положения.</w:t>
      </w:r>
    </w:p>
    <w:p w:rsidR="00E05DFD" w:rsidRDefault="00E05DFD" w:rsidP="00D760DA">
      <w:pPr>
        <w:numPr>
          <w:ilvl w:val="1"/>
          <w:numId w:val="6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  <w:textAlignment w:val="top"/>
        <w:rPr>
          <w:rFonts w:ascii="Times New Roman" w:hAnsi="Times New Roman" w:cs="Times New Roman"/>
        </w:rPr>
      </w:pPr>
      <w:r w:rsidRPr="00D760DA">
        <w:rPr>
          <w:rFonts w:ascii="Times New Roman" w:hAnsi="Times New Roman" w:cs="Times New Roman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в  Положение могут быть внесены в установленном  порядке.</w:t>
      </w:r>
    </w:p>
    <w:p w:rsidR="00E05DFD" w:rsidRDefault="00E05DFD" w:rsidP="00D760DA">
      <w:pPr>
        <w:numPr>
          <w:ilvl w:val="1"/>
          <w:numId w:val="6"/>
        </w:numPr>
        <w:shd w:val="clear" w:color="auto" w:fill="FFFFFF"/>
        <w:tabs>
          <w:tab w:val="left" w:pos="0"/>
          <w:tab w:val="left" w:pos="142"/>
        </w:tabs>
        <w:ind w:left="0" w:right="40" w:firstLine="0"/>
        <w:jc w:val="both"/>
        <w:textAlignment w:val="top"/>
        <w:rPr>
          <w:rFonts w:ascii="Times New Roman" w:hAnsi="Times New Roman" w:cs="Times New Roman"/>
        </w:rPr>
      </w:pPr>
      <w:r w:rsidRPr="00D760DA">
        <w:rPr>
          <w:rFonts w:ascii="Times New Roman" w:hAnsi="Times New Roman" w:cs="Times New Roman"/>
        </w:rPr>
        <w:t xml:space="preserve">Протоколы заседаний </w:t>
      </w:r>
      <w:r w:rsidRPr="007578B4">
        <w:rPr>
          <w:rFonts w:ascii="Times New Roman" w:hAnsi="Times New Roman" w:cs="Times New Roman"/>
        </w:rPr>
        <w:t>Форпост</w:t>
      </w:r>
      <w:r w:rsidRPr="00D760DA">
        <w:rPr>
          <w:rFonts w:ascii="Times New Roman" w:hAnsi="Times New Roman" w:cs="Times New Roman"/>
        </w:rPr>
        <w:t xml:space="preserve"> ведет секретарь, избранный на заседании </w:t>
      </w:r>
      <w:r w:rsidRPr="007578B4">
        <w:rPr>
          <w:rFonts w:ascii="Times New Roman" w:hAnsi="Times New Roman" w:cs="Times New Roman"/>
        </w:rPr>
        <w:t>Форпост</w:t>
      </w:r>
      <w:r w:rsidRPr="00D760DA">
        <w:rPr>
          <w:rFonts w:ascii="Times New Roman" w:hAnsi="Times New Roman" w:cs="Times New Roman"/>
        </w:rPr>
        <w:t xml:space="preserve">, выдуться в электронном виде с начала учебного года, в конце года прошнуровываются и скрепляются печатью. </w:t>
      </w:r>
    </w:p>
    <w:p w:rsidR="00E05DFD" w:rsidRDefault="00E05DFD" w:rsidP="00D760DA">
      <w:pPr>
        <w:numPr>
          <w:ilvl w:val="1"/>
          <w:numId w:val="6"/>
        </w:numPr>
        <w:shd w:val="clear" w:color="auto" w:fill="FFFFFF"/>
        <w:tabs>
          <w:tab w:val="left" w:pos="0"/>
          <w:tab w:val="left" w:pos="142"/>
        </w:tabs>
        <w:ind w:left="0" w:right="40" w:firstLine="0"/>
        <w:jc w:val="both"/>
        <w:textAlignment w:val="top"/>
        <w:rPr>
          <w:rFonts w:ascii="Times New Roman" w:hAnsi="Times New Roman" w:cs="Times New Roman"/>
        </w:rPr>
      </w:pPr>
      <w:r w:rsidRPr="007578B4">
        <w:rPr>
          <w:rFonts w:ascii="Times New Roman" w:hAnsi="Times New Roman" w:cs="Times New Roman"/>
        </w:rPr>
        <w:t>Форпост</w:t>
      </w:r>
      <w:r w:rsidRPr="00D760DA">
        <w:rPr>
          <w:rFonts w:ascii="Times New Roman" w:hAnsi="Times New Roman" w:cs="Times New Roman"/>
        </w:rPr>
        <w:t xml:space="preserve"> подчиняется заместителю директора по ВР, Совету профилактики, родительскому комитету школы. </w:t>
      </w:r>
    </w:p>
    <w:p w:rsidR="00E05DFD" w:rsidRPr="0044587F" w:rsidRDefault="00E05DFD" w:rsidP="0044587F">
      <w:pPr>
        <w:pStyle w:val="10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>
        <w:t>8.4.</w:t>
      </w:r>
      <w:r w:rsidRPr="00D760DA">
        <w:t xml:space="preserve">Настоящее Положение размещается на сайте </w:t>
      </w:r>
      <w:r>
        <w:t>«Макуловская средняя школа» Верхнеуслонского муниципального района РТ.</w:t>
      </w:r>
    </w:p>
    <w:p w:rsidR="00E05DFD" w:rsidRPr="001D5220" w:rsidRDefault="00E05DFD" w:rsidP="001D5220">
      <w:pPr>
        <w:shd w:val="clear" w:color="auto" w:fill="FFFFFF"/>
        <w:ind w:firstLine="400"/>
        <w:jc w:val="both"/>
        <w:textAlignment w:val="top"/>
        <w:rPr>
          <w:rFonts w:ascii="Times New Roman" w:hAnsi="Times New Roman" w:cs="Times New Roman"/>
        </w:rPr>
      </w:pPr>
    </w:p>
    <w:p w:rsidR="00E05DFD" w:rsidRPr="001D5220" w:rsidRDefault="00E05DFD" w:rsidP="001D5220">
      <w:pPr>
        <w:shd w:val="clear" w:color="auto" w:fill="FFFFFF"/>
        <w:ind w:firstLine="400"/>
        <w:jc w:val="both"/>
        <w:textAlignment w:val="top"/>
        <w:rPr>
          <w:rFonts w:ascii="Times New Roman" w:hAnsi="Times New Roman" w:cs="Times New Roman"/>
        </w:rPr>
      </w:pPr>
    </w:p>
    <w:p w:rsidR="00E05DFD" w:rsidRPr="001D5220" w:rsidRDefault="00E05DFD" w:rsidP="001D5220">
      <w:pPr>
        <w:shd w:val="clear" w:color="auto" w:fill="FFFFFF"/>
        <w:ind w:firstLine="400"/>
        <w:jc w:val="both"/>
        <w:textAlignment w:val="top"/>
        <w:rPr>
          <w:rFonts w:ascii="Times New Roman" w:hAnsi="Times New Roman" w:cs="Times New Roman"/>
        </w:rPr>
      </w:pPr>
    </w:p>
    <w:p w:rsidR="00E05DFD" w:rsidRPr="001D5220" w:rsidRDefault="00E05DFD" w:rsidP="001D5220">
      <w:pPr>
        <w:pStyle w:val="NormalWeb"/>
        <w:spacing w:before="0" w:after="0"/>
        <w:jc w:val="both"/>
        <w:rPr>
          <w:sz w:val="24"/>
          <w:szCs w:val="24"/>
        </w:rPr>
      </w:pPr>
    </w:p>
    <w:p w:rsidR="00E05DFD" w:rsidRPr="001D5220" w:rsidRDefault="00E05DFD" w:rsidP="001D5220">
      <w:pPr>
        <w:pStyle w:val="10"/>
        <w:shd w:val="clear" w:color="auto" w:fill="auto"/>
        <w:tabs>
          <w:tab w:val="left" w:pos="379"/>
        </w:tabs>
        <w:spacing w:line="240" w:lineRule="auto"/>
        <w:ind w:left="57" w:right="57" w:firstLine="709"/>
        <w:rPr>
          <w:sz w:val="24"/>
          <w:szCs w:val="24"/>
        </w:rPr>
      </w:pPr>
    </w:p>
    <w:sectPr w:rsidR="00E05DFD" w:rsidRPr="001D5220" w:rsidSect="00BE3AB5">
      <w:pgSz w:w="11905" w:h="16837" w:code="9"/>
      <w:pgMar w:top="543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FD" w:rsidRDefault="00E05DFD" w:rsidP="007476E3">
      <w:r>
        <w:separator/>
      </w:r>
    </w:p>
  </w:endnote>
  <w:endnote w:type="continuationSeparator" w:id="0">
    <w:p w:rsidR="00E05DFD" w:rsidRDefault="00E05DFD" w:rsidP="0074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Ґм¬Ч?¬д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FD" w:rsidRDefault="00E05DFD"/>
  </w:footnote>
  <w:footnote w:type="continuationSeparator" w:id="0">
    <w:p w:rsidR="00E05DFD" w:rsidRDefault="00E05D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F8C"/>
    <w:multiLevelType w:val="multilevel"/>
    <w:tmpl w:val="99D63E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3F08B8"/>
    <w:multiLevelType w:val="multilevel"/>
    <w:tmpl w:val="98C66B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17967A5"/>
    <w:multiLevelType w:val="hybridMultilevel"/>
    <w:tmpl w:val="22D22130"/>
    <w:lvl w:ilvl="0" w:tplc="4B0094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4">
    <w:nsid w:val="457E3293"/>
    <w:multiLevelType w:val="hybridMultilevel"/>
    <w:tmpl w:val="F072ED04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B3384"/>
    <w:multiLevelType w:val="hybridMultilevel"/>
    <w:tmpl w:val="10F25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073973"/>
    <w:multiLevelType w:val="hybridMultilevel"/>
    <w:tmpl w:val="7DC426F4"/>
    <w:lvl w:ilvl="0" w:tplc="4B009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961D87"/>
    <w:multiLevelType w:val="multilevel"/>
    <w:tmpl w:val="0D3E4E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7A3023B"/>
    <w:multiLevelType w:val="hybridMultilevel"/>
    <w:tmpl w:val="69541FE2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C20C08"/>
    <w:multiLevelType w:val="hybridMultilevel"/>
    <w:tmpl w:val="8B98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243F8"/>
    <w:multiLevelType w:val="hybridMultilevel"/>
    <w:tmpl w:val="69A67A00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4D509AF"/>
    <w:multiLevelType w:val="multilevel"/>
    <w:tmpl w:val="A322D48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651401E"/>
    <w:multiLevelType w:val="multilevel"/>
    <w:tmpl w:val="187C8C4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BF07FA8"/>
    <w:multiLevelType w:val="multilevel"/>
    <w:tmpl w:val="4AFAA6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12"/>
  </w:num>
  <w:num w:numId="13">
    <w:abstractNumId w:val="6"/>
  </w:num>
  <w:num w:numId="14">
    <w:abstractNumId w:val="5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6E3"/>
    <w:rsid w:val="00017B0C"/>
    <w:rsid w:val="001503F9"/>
    <w:rsid w:val="001547B4"/>
    <w:rsid w:val="00184DF2"/>
    <w:rsid w:val="001A61C8"/>
    <w:rsid w:val="001C78B2"/>
    <w:rsid w:val="001D5220"/>
    <w:rsid w:val="0023740F"/>
    <w:rsid w:val="00281FE8"/>
    <w:rsid w:val="00357FD2"/>
    <w:rsid w:val="00394BE9"/>
    <w:rsid w:val="00420C9D"/>
    <w:rsid w:val="00441D5C"/>
    <w:rsid w:val="0044587F"/>
    <w:rsid w:val="004A2E9F"/>
    <w:rsid w:val="004D3585"/>
    <w:rsid w:val="005A59E1"/>
    <w:rsid w:val="006409C0"/>
    <w:rsid w:val="00704517"/>
    <w:rsid w:val="007476E3"/>
    <w:rsid w:val="007578B4"/>
    <w:rsid w:val="008E7856"/>
    <w:rsid w:val="009306FC"/>
    <w:rsid w:val="0095076C"/>
    <w:rsid w:val="0096512A"/>
    <w:rsid w:val="00B757C8"/>
    <w:rsid w:val="00BE3AB5"/>
    <w:rsid w:val="00BF3317"/>
    <w:rsid w:val="00C22C62"/>
    <w:rsid w:val="00C92F3E"/>
    <w:rsid w:val="00CA4640"/>
    <w:rsid w:val="00CC37AD"/>
    <w:rsid w:val="00D760DA"/>
    <w:rsid w:val="00D96154"/>
    <w:rsid w:val="00DC7AEC"/>
    <w:rsid w:val="00E05DFD"/>
    <w:rsid w:val="00E7612E"/>
    <w:rsid w:val="00EA5E69"/>
    <w:rsid w:val="00F82C7E"/>
    <w:rsid w:val="00FD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E3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476E3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7476E3"/>
    <w:rPr>
      <w:rFonts w:ascii="Times New Roman" w:hAnsi="Times New Roman" w:cs="Times New Roman"/>
      <w:spacing w:val="0"/>
      <w:sz w:val="18"/>
      <w:szCs w:val="18"/>
    </w:rPr>
  </w:style>
  <w:style w:type="character" w:customStyle="1" w:styleId="a0">
    <w:name w:val="Подпись к картинке"/>
    <w:basedOn w:val="a"/>
    <w:uiPriority w:val="99"/>
    <w:rsid w:val="007476E3"/>
  </w:style>
  <w:style w:type="character" w:customStyle="1" w:styleId="4">
    <w:name w:val="Подпись к картинке4"/>
    <w:basedOn w:val="a"/>
    <w:uiPriority w:val="99"/>
    <w:rsid w:val="007476E3"/>
  </w:style>
  <w:style w:type="character" w:customStyle="1" w:styleId="3">
    <w:name w:val="Подпись к картинке3"/>
    <w:basedOn w:val="a"/>
    <w:uiPriority w:val="99"/>
    <w:rsid w:val="007476E3"/>
  </w:style>
  <w:style w:type="character" w:customStyle="1" w:styleId="Dotum">
    <w:name w:val="Подпись к картинке + Dotum"/>
    <w:aliases w:val="9,5 pt,Курсив"/>
    <w:basedOn w:val="a"/>
    <w:uiPriority w:val="99"/>
    <w:rsid w:val="007476E3"/>
    <w:rPr>
      <w:rFonts w:ascii="Dotum" w:eastAsia="Dotum" w:hAnsi="Dotum" w:cs="Dotum"/>
      <w:i/>
      <w:iCs/>
      <w:sz w:val="19"/>
      <w:szCs w:val="19"/>
    </w:rPr>
  </w:style>
  <w:style w:type="character" w:customStyle="1" w:styleId="Dotum1">
    <w:name w:val="Подпись к картинке + Dotum1"/>
    <w:aliases w:val="91,5 pt1,Курсив1"/>
    <w:basedOn w:val="a"/>
    <w:uiPriority w:val="99"/>
    <w:rsid w:val="007476E3"/>
    <w:rPr>
      <w:rFonts w:ascii="Dotum" w:eastAsia="Dotum" w:hAnsi="Dotum" w:cs="Dotum"/>
      <w:i/>
      <w:iCs/>
      <w:sz w:val="19"/>
      <w:szCs w:val="19"/>
      <w:u w:val="single"/>
    </w:rPr>
  </w:style>
  <w:style w:type="character" w:customStyle="1" w:styleId="2">
    <w:name w:val="Подпись к картинке2"/>
    <w:basedOn w:val="a"/>
    <w:uiPriority w:val="99"/>
    <w:rsid w:val="007476E3"/>
  </w:style>
  <w:style w:type="character" w:customStyle="1" w:styleId="20">
    <w:name w:val="Основной текст (2)_"/>
    <w:basedOn w:val="DefaultParagraphFont"/>
    <w:link w:val="21"/>
    <w:uiPriority w:val="99"/>
    <w:locked/>
    <w:rsid w:val="007476E3"/>
    <w:rPr>
      <w:rFonts w:ascii="Times New Roman" w:hAnsi="Times New Roman" w:cs="Times New Roman"/>
      <w:spacing w:val="0"/>
      <w:sz w:val="18"/>
      <w:szCs w:val="18"/>
    </w:rPr>
  </w:style>
  <w:style w:type="character" w:customStyle="1" w:styleId="22">
    <w:name w:val="Основной текст (2)"/>
    <w:basedOn w:val="20"/>
    <w:uiPriority w:val="99"/>
    <w:rsid w:val="007476E3"/>
  </w:style>
  <w:style w:type="character" w:customStyle="1" w:styleId="24">
    <w:name w:val="Основной текст (2)4"/>
    <w:basedOn w:val="20"/>
    <w:uiPriority w:val="99"/>
    <w:rsid w:val="007476E3"/>
  </w:style>
  <w:style w:type="character" w:customStyle="1" w:styleId="23">
    <w:name w:val="Основной текст (2)3"/>
    <w:basedOn w:val="20"/>
    <w:uiPriority w:val="99"/>
    <w:rsid w:val="007476E3"/>
  </w:style>
  <w:style w:type="character" w:customStyle="1" w:styleId="2-1pt">
    <w:name w:val="Основной текст (2) + Интервал -1 pt"/>
    <w:basedOn w:val="20"/>
    <w:uiPriority w:val="99"/>
    <w:rsid w:val="007476E3"/>
    <w:rPr>
      <w:spacing w:val="-20"/>
    </w:rPr>
  </w:style>
  <w:style w:type="character" w:customStyle="1" w:styleId="2-1pt1">
    <w:name w:val="Основной текст (2) + Интервал -1 pt1"/>
    <w:basedOn w:val="20"/>
    <w:uiPriority w:val="99"/>
    <w:rsid w:val="007476E3"/>
    <w:rPr>
      <w:spacing w:val="-20"/>
      <w:lang w:val="en-US"/>
    </w:rPr>
  </w:style>
  <w:style w:type="character" w:customStyle="1" w:styleId="220">
    <w:name w:val="Основной текст (2)2"/>
    <w:basedOn w:val="20"/>
    <w:uiPriority w:val="99"/>
    <w:rsid w:val="007476E3"/>
  </w:style>
  <w:style w:type="character" w:customStyle="1" w:styleId="30">
    <w:name w:val="Основной текст (3)_"/>
    <w:basedOn w:val="DefaultParagraphFont"/>
    <w:link w:val="31"/>
    <w:uiPriority w:val="99"/>
    <w:locked/>
    <w:rsid w:val="007476E3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Основной текст (3)"/>
    <w:basedOn w:val="30"/>
    <w:uiPriority w:val="99"/>
    <w:rsid w:val="007476E3"/>
  </w:style>
  <w:style w:type="character" w:customStyle="1" w:styleId="40">
    <w:name w:val="Основной текст (4)_"/>
    <w:basedOn w:val="DefaultParagraphFont"/>
    <w:link w:val="41"/>
    <w:uiPriority w:val="99"/>
    <w:locked/>
    <w:rsid w:val="007476E3"/>
    <w:rPr>
      <w:rFonts w:ascii="Times New Roman" w:hAnsi="Times New Roman" w:cs="Times New Roman"/>
      <w:spacing w:val="0"/>
      <w:sz w:val="20"/>
      <w:szCs w:val="20"/>
    </w:rPr>
  </w:style>
  <w:style w:type="character" w:customStyle="1" w:styleId="42">
    <w:name w:val="Основной текст (4)"/>
    <w:basedOn w:val="40"/>
    <w:uiPriority w:val="99"/>
    <w:rsid w:val="007476E3"/>
  </w:style>
  <w:style w:type="character" w:customStyle="1" w:styleId="43">
    <w:name w:val="Основной текст (4)3"/>
    <w:basedOn w:val="40"/>
    <w:uiPriority w:val="99"/>
    <w:rsid w:val="007476E3"/>
  </w:style>
  <w:style w:type="character" w:customStyle="1" w:styleId="41pt">
    <w:name w:val="Основной текст (4) + Интервал 1 pt"/>
    <w:basedOn w:val="40"/>
    <w:uiPriority w:val="99"/>
    <w:rsid w:val="007476E3"/>
    <w:rPr>
      <w:spacing w:val="30"/>
    </w:rPr>
  </w:style>
  <w:style w:type="character" w:customStyle="1" w:styleId="420">
    <w:name w:val="Основной текст (4)2"/>
    <w:basedOn w:val="40"/>
    <w:uiPriority w:val="99"/>
    <w:rsid w:val="007476E3"/>
  </w:style>
  <w:style w:type="character" w:customStyle="1" w:styleId="a1">
    <w:name w:val="Основной текст_"/>
    <w:basedOn w:val="DefaultParagraphFont"/>
    <w:link w:val="10"/>
    <w:uiPriority w:val="99"/>
    <w:locked/>
    <w:rsid w:val="007476E3"/>
    <w:rPr>
      <w:rFonts w:ascii="Times New Roman" w:hAnsi="Times New Roman" w:cs="Times New Roman"/>
      <w:spacing w:val="0"/>
      <w:sz w:val="27"/>
      <w:szCs w:val="27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7476E3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7476E3"/>
    <w:rPr>
      <w:rFonts w:ascii="Times New Roman" w:hAnsi="Times New Roman" w:cs="Times New Roman"/>
      <w:spacing w:val="0"/>
      <w:sz w:val="27"/>
      <w:szCs w:val="27"/>
    </w:rPr>
  </w:style>
  <w:style w:type="paragraph" w:customStyle="1" w:styleId="1">
    <w:name w:val="Подпись к картинке1"/>
    <w:basedOn w:val="Normal"/>
    <w:link w:val="a"/>
    <w:uiPriority w:val="99"/>
    <w:rsid w:val="007476E3"/>
    <w:pPr>
      <w:shd w:val="clear" w:color="auto" w:fill="FFFFFF"/>
      <w:spacing w:line="221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Normal"/>
    <w:link w:val="20"/>
    <w:uiPriority w:val="99"/>
    <w:rsid w:val="007476E3"/>
    <w:pPr>
      <w:shd w:val="clear" w:color="auto" w:fill="FFFFFF"/>
      <w:spacing w:after="60" w:line="24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Normal"/>
    <w:link w:val="30"/>
    <w:uiPriority w:val="99"/>
    <w:rsid w:val="007476E3"/>
    <w:pPr>
      <w:shd w:val="clear" w:color="auto" w:fill="FFFFFF"/>
      <w:spacing w:before="900" w:line="250" w:lineRule="exac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 (4)1"/>
    <w:basedOn w:val="Normal"/>
    <w:link w:val="40"/>
    <w:uiPriority w:val="99"/>
    <w:rsid w:val="007476E3"/>
    <w:pPr>
      <w:shd w:val="clear" w:color="auto" w:fill="FFFFFF"/>
      <w:spacing w:line="245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Normal"/>
    <w:link w:val="a1"/>
    <w:uiPriority w:val="99"/>
    <w:rsid w:val="007476E3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Normal"/>
    <w:link w:val="5"/>
    <w:uiPriority w:val="99"/>
    <w:rsid w:val="007476E3"/>
    <w:pPr>
      <w:shd w:val="clear" w:color="auto" w:fill="FFFFFF"/>
      <w:spacing w:line="322" w:lineRule="exact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7476E3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C22C62"/>
    <w:rPr>
      <w:rFonts w:ascii="Calibri" w:hAnsi="Calibri" w:cs="Times New Roman"/>
      <w:lang w:eastAsia="en-US"/>
    </w:rPr>
  </w:style>
  <w:style w:type="paragraph" w:styleId="NormalWeb">
    <w:name w:val="Normal (Web)"/>
    <w:basedOn w:val="Normal"/>
    <w:uiPriority w:val="99"/>
    <w:rsid w:val="001D5220"/>
    <w:pPr>
      <w:spacing w:before="40" w:after="40"/>
    </w:pPr>
    <w:rPr>
      <w:rFonts w:ascii="Times New Roman" w:hAnsi="Times New Roman" w:cs="Times New Roman"/>
      <w:color w:val="auto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1D5220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1D5220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1D5220"/>
    <w:pPr>
      <w:spacing w:before="40" w:after="4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D5220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1D5220"/>
    <w:pPr>
      <w:spacing w:before="40" w:after="4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D5220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95076C"/>
    <w:pPr>
      <w:ind w:left="720"/>
      <w:contextualSpacing/>
    </w:pPr>
  </w:style>
  <w:style w:type="paragraph" w:customStyle="1" w:styleId="320">
    <w:name w:val="Основной текст (3)2"/>
    <w:basedOn w:val="Normal"/>
    <w:uiPriority w:val="99"/>
    <w:rsid w:val="00BE3AB5"/>
    <w:pPr>
      <w:shd w:val="clear" w:color="auto" w:fill="FFFFFF"/>
      <w:spacing w:before="1320" w:line="254" w:lineRule="exact"/>
      <w:jc w:val="center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3</Pages>
  <Words>615</Words>
  <Characters>3506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14</cp:revision>
  <cp:lastPrinted>2020-02-05T09:35:00Z</cp:lastPrinted>
  <dcterms:created xsi:type="dcterms:W3CDTF">2017-10-14T19:49:00Z</dcterms:created>
  <dcterms:modified xsi:type="dcterms:W3CDTF">2020-02-05T10:34:00Z</dcterms:modified>
</cp:coreProperties>
</file>